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14:paraId="4A36DB76" w14:textId="77777777" w:rsidTr="00956652">
        <w:trPr>
          <w:trHeight w:val="991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p w14:paraId="4A36DB74" w14:textId="77777777" w:rsidR="00AD6E6B" w:rsidRPr="0063560D" w:rsidRDefault="00AD6E6B" w:rsidP="001E63D2">
            <w:pPr>
              <w:rPr>
                <w:color w:val="4F81BD" w:themeColor="accent1"/>
              </w:rPr>
            </w:pPr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4A36DB75" w14:textId="77777777"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14:paraId="4A36DB7A" w14:textId="77777777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14:paraId="4A36DB77" w14:textId="77777777"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14:paraId="4A36DB78" w14:textId="5E21CB89"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date w:fullDate="2018-09-04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956652">
                  <w:rPr>
                    <w:color w:val="4F81BD" w:themeColor="accent1"/>
                  </w:rPr>
                  <w:t>September 4, 2018</w:t>
                </w:r>
              </w:sdtContent>
            </w:sdt>
          </w:p>
          <w:p w14:paraId="4A36DB79" w14:textId="77777777"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3F4F29" w14:paraId="4A36DB89" w14:textId="77777777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14:paraId="4A36DB7B" w14:textId="77777777"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14:paraId="4A36DB7C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14:paraId="4A36DB7D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14:paraId="4A36DB7E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14:paraId="4A36DB7F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14:paraId="4A36DB80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14:paraId="4A36DB81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14:paraId="4A36DB82" w14:textId="77777777"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14:paraId="4A36DB83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p w14:paraId="7B119314" w14:textId="6E9CA04B" w:rsidR="00956652" w:rsidRPr="00956652" w:rsidRDefault="00196928" w:rsidP="00956652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Cs w:val="16"/>
              </w:rPr>
            </w:pPr>
            <w:r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Cs w:val="16"/>
              </w:rPr>
              <w:t>Len</w:t>
            </w:r>
            <w:r w:rsidR="00956652" w:rsidRPr="00956652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Cs w:val="16"/>
              </w:rPr>
              <w:t xml:space="preserve"> Harvey</w:t>
            </w:r>
          </w:p>
          <w:p w14:paraId="6C445EAC" w14:textId="7CB3942C" w:rsidR="00956652" w:rsidRPr="00956652" w:rsidRDefault="00956652" w:rsidP="00956652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Cs w:val="16"/>
              </w:rPr>
            </w:pPr>
            <w:proofErr w:type="spellStart"/>
            <w:r w:rsidRPr="00956652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Cs w:val="16"/>
              </w:rPr>
              <w:t>Ballamilghyn</w:t>
            </w:r>
            <w:proofErr w:type="spellEnd"/>
            <w:r w:rsidRPr="00956652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Cs w:val="16"/>
              </w:rPr>
              <w:t xml:space="preserve"> Villa</w:t>
            </w:r>
          </w:p>
          <w:p w14:paraId="15F0E8CB" w14:textId="43A387FF" w:rsidR="00956652" w:rsidRPr="00956652" w:rsidRDefault="00956652" w:rsidP="00956652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Cs w:val="16"/>
              </w:rPr>
            </w:pPr>
            <w:proofErr w:type="spellStart"/>
            <w:r w:rsidRPr="00956652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Cs w:val="16"/>
              </w:rPr>
              <w:t>Baldoon</w:t>
            </w:r>
            <w:proofErr w:type="spellEnd"/>
            <w:r w:rsidRPr="00956652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Cs w:val="16"/>
              </w:rPr>
              <w:t xml:space="preserve"> Road</w:t>
            </w:r>
          </w:p>
          <w:p w14:paraId="0FC1B09F" w14:textId="2091C3B1" w:rsidR="00956652" w:rsidRDefault="00956652" w:rsidP="00956652">
            <w:pPr>
              <w:pStyle w:val="Right-alignedtext"/>
              <w:rPr>
                <w:b/>
                <w:color w:val="4F81BD" w:themeColor="accent1"/>
              </w:rPr>
            </w:pPr>
            <w:r w:rsidRPr="00956652">
              <w:rPr>
                <w:b/>
                <w:color w:val="4F81BD" w:themeColor="accent1"/>
              </w:rPr>
              <w:t xml:space="preserve">Laxey </w:t>
            </w:r>
          </w:p>
          <w:p w14:paraId="4A36DB88" w14:textId="6FFD0464" w:rsidR="001E7EBF" w:rsidRPr="003F4F29" w:rsidRDefault="00956652" w:rsidP="00956652">
            <w:pPr>
              <w:pStyle w:val="Right-alignedtext"/>
              <w:rPr>
                <w:b/>
                <w:color w:val="4F81BD" w:themeColor="accent1"/>
              </w:rPr>
            </w:pPr>
            <w:r w:rsidRPr="00956652">
              <w:rPr>
                <w:b/>
                <w:color w:val="4F81BD" w:themeColor="accent1"/>
              </w:rPr>
              <w:t>IM4 7NA</w:t>
            </w:r>
          </w:p>
        </w:tc>
      </w:tr>
    </w:tbl>
    <w:p w14:paraId="4A36DB8A" w14:textId="77777777"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14:paraId="4A36DB91" w14:textId="77777777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B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C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D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E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F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0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14:paraId="4A36DB95" w14:textId="77777777" w:rsidTr="00956652">
        <w:trPr>
          <w:cantSplit/>
          <w:trHeight w:val="471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2" w14:textId="541E9520" w:rsidR="00F23482" w:rsidRPr="0063560D" w:rsidRDefault="00705A76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  <w:sz w:val="28"/>
              </w:rPr>
              <w:t>Laxey L</w:t>
            </w:r>
            <w:r w:rsidR="00196928">
              <w:rPr>
                <w:color w:val="4F81BD" w:themeColor="accent1"/>
                <w:sz w:val="28"/>
              </w:rPr>
              <w:t>aser Lines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3" w14:textId="1DFE9851" w:rsidR="00F23482" w:rsidRPr="00956652" w:rsidRDefault="00705A76" w:rsidP="00F432C7">
            <w:pPr>
              <w:rPr>
                <w:color w:val="4F81BD" w:themeColor="accent1"/>
                <w:sz w:val="22"/>
              </w:rPr>
            </w:pPr>
            <w:r>
              <w:rPr>
                <w:color w:val="4F81BD" w:themeColor="accent1"/>
                <w:sz w:val="22"/>
              </w:rPr>
              <w:t>May</w:t>
            </w:r>
            <w:r w:rsidR="00956652" w:rsidRPr="00956652">
              <w:rPr>
                <w:color w:val="4F81BD" w:themeColor="accent1"/>
                <w:sz w:val="22"/>
              </w:rPr>
              <w:t xml:space="preserve"> - August</w:t>
            </w:r>
            <w:r w:rsidR="00167B6A" w:rsidRPr="00956652">
              <w:rPr>
                <w:color w:val="4F81BD" w:themeColor="accent1"/>
                <w:sz w:val="22"/>
              </w:rPr>
              <w:t xml:space="preserve"> 2018</w:t>
            </w:r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4" w14:textId="59DE76D7" w:rsidR="00F23482" w:rsidRPr="00956652" w:rsidRDefault="00956652" w:rsidP="00F432C7">
            <w:pPr>
              <w:rPr>
                <w:color w:val="4F81BD" w:themeColor="accent1"/>
                <w:sz w:val="22"/>
              </w:rPr>
            </w:pPr>
            <w:bookmarkStart w:id="0" w:name="_GoBack"/>
            <w:r w:rsidRPr="00956652">
              <w:rPr>
                <w:color w:val="4F81BD" w:themeColor="accent1"/>
                <w:sz w:val="22"/>
              </w:rPr>
              <w:t>82683</w:t>
            </w:r>
            <w:r w:rsidR="00705A76">
              <w:rPr>
                <w:color w:val="4F81BD" w:themeColor="accent1"/>
                <w:sz w:val="22"/>
              </w:rPr>
              <w:t>2</w:t>
            </w:r>
            <w:bookmarkEnd w:id="0"/>
          </w:p>
        </w:tc>
      </w:tr>
    </w:tbl>
    <w:p w14:paraId="4A36DB96" w14:textId="77777777" w:rsidR="009C1689" w:rsidRPr="0063560D" w:rsidRDefault="009C1689" w:rsidP="00F56369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40" w:firstRow="0" w:lastRow="1" w:firstColumn="0" w:lastColumn="0" w:noHBand="0" w:noVBand="0"/>
      </w:tblPr>
      <w:tblGrid>
        <w:gridCol w:w="1096"/>
        <w:gridCol w:w="5533"/>
        <w:gridCol w:w="1841"/>
        <w:gridCol w:w="1840"/>
      </w:tblGrid>
      <w:tr w:rsidR="00705A76" w:rsidRPr="00705A76" w14:paraId="4A36DB9A" w14:textId="7A70E9A6" w:rsidTr="00705A76">
        <w:trPr>
          <w:cantSplit/>
          <w:trHeight w:val="216"/>
        </w:trPr>
        <w:tc>
          <w:tcPr>
            <w:tcW w:w="109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7" w14:textId="77777777" w:rsidR="00705A76" w:rsidRPr="00705A76" w:rsidRDefault="00705A76" w:rsidP="001E63D2">
            <w:pPr>
              <w:pStyle w:val="Heading2"/>
              <w:rPr>
                <w:b/>
                <w:color w:val="1F497D" w:themeColor="text2"/>
              </w:rPr>
            </w:pPr>
            <w:proofErr w:type="spellStart"/>
            <w:r w:rsidRPr="00705A76">
              <w:rPr>
                <w:b/>
                <w:color w:val="1F497D" w:themeColor="text2"/>
              </w:rPr>
              <w:t>Qty</w:t>
            </w:r>
            <w:proofErr w:type="spellEnd"/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8" w14:textId="77777777" w:rsidR="00705A76" w:rsidRPr="00705A76" w:rsidRDefault="00705A76" w:rsidP="001E63D2">
            <w:pPr>
              <w:pStyle w:val="Heading2"/>
              <w:rPr>
                <w:b/>
                <w:color w:val="1F497D" w:themeColor="text2"/>
              </w:rPr>
            </w:pPr>
            <w:r w:rsidRPr="00705A76">
              <w:rPr>
                <w:b/>
                <w:color w:val="1F497D" w:themeColor="text2"/>
              </w:rPr>
              <w:t>Description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9" w14:textId="35FD0664" w:rsidR="00705A76" w:rsidRPr="00705A76" w:rsidRDefault="00705A76" w:rsidP="00705A76">
            <w:pPr>
              <w:pStyle w:val="Heading2"/>
              <w:jc w:val="right"/>
              <w:rPr>
                <w:b/>
                <w:color w:val="1F497D" w:themeColor="text2"/>
              </w:rPr>
            </w:pPr>
            <w:r w:rsidRPr="00705A76">
              <w:rPr>
                <w:b/>
                <w:color w:val="1F497D" w:themeColor="text2"/>
              </w:rPr>
              <w:t>Sale Price</w:t>
            </w:r>
            <w:r>
              <w:rPr>
                <w:b/>
                <w:color w:val="1F497D" w:themeColor="text2"/>
              </w:rPr>
              <w:t xml:space="preserve"> (£)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8C06F8D" w14:textId="46EAF39C" w:rsidR="00705A76" w:rsidRPr="00705A76" w:rsidRDefault="00705A76" w:rsidP="00705A76">
            <w:pPr>
              <w:pStyle w:val="Heading2"/>
              <w:jc w:val="right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£</w:t>
            </w:r>
          </w:p>
        </w:tc>
      </w:tr>
      <w:tr w:rsidR="00705A76" w:rsidRPr="00705A76" w14:paraId="1887B7AD" w14:textId="698463CA" w:rsidTr="00705A76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7E22C2A9" w14:textId="3E9E0ACA" w:rsidR="00705A76" w:rsidRPr="00705A76" w:rsidRDefault="00705A76" w:rsidP="00AA16FA">
            <w:pPr>
              <w:rPr>
                <w:rFonts w:asciiTheme="majorHAnsi" w:hAnsiTheme="majorHAnsi"/>
                <w:color w:val="1F497D" w:themeColor="text2"/>
                <w:sz w:val="20"/>
              </w:rPr>
            </w:pPr>
            <w:r w:rsidRPr="00705A76">
              <w:rPr>
                <w:rFonts w:asciiTheme="majorHAnsi" w:hAnsiTheme="majorHAnsi"/>
                <w:color w:val="1F497D" w:themeColor="text2"/>
                <w:sz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1692B71F" w14:textId="379D11D2" w:rsidR="00705A76" w:rsidRPr="00705A76" w:rsidRDefault="00705A76" w:rsidP="00AA16FA">
            <w:pPr>
              <w:rPr>
                <w:rFonts w:asciiTheme="majorHAnsi" w:hAnsiTheme="majorHAnsi"/>
                <w:color w:val="1F497D" w:themeColor="text2"/>
                <w:sz w:val="20"/>
              </w:rPr>
            </w:pPr>
            <w:r w:rsidRPr="00705A76"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Laxey Laser Lines  Hanging Celtic Decoration</w:t>
            </w:r>
          </w:p>
        </w:tc>
        <w:tc>
          <w:tcPr>
            <w:tcW w:w="18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bottom"/>
          </w:tcPr>
          <w:p w14:paraId="1587DF21" w14:textId="2A3FCE93" w:rsidR="00705A76" w:rsidRPr="00705A76" w:rsidRDefault="00705A76" w:rsidP="001E63D2">
            <w:pPr>
              <w:pStyle w:val="Right-alignedtext"/>
              <w:rPr>
                <w:rFonts w:asciiTheme="majorHAnsi" w:hAnsiTheme="majorHAnsi"/>
                <w:color w:val="1F497D" w:themeColor="text2"/>
                <w:sz w:val="20"/>
                <w:szCs w:val="24"/>
              </w:rPr>
            </w:pPr>
            <w:r w:rsidRPr="00705A76"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3.6</w:t>
            </w:r>
            <w: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0</w:t>
            </w:r>
          </w:p>
        </w:tc>
        <w:tc>
          <w:tcPr>
            <w:tcW w:w="18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F527FC" w14:textId="18E9ADDC" w:rsidR="00705A76" w:rsidRPr="00705A76" w:rsidRDefault="00705A76" w:rsidP="001E63D2">
            <w:pPr>
              <w:pStyle w:val="Right-alignedtext"/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 w:rsidRPr="00705A76"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3.60</w:t>
            </w:r>
          </w:p>
        </w:tc>
      </w:tr>
      <w:tr w:rsidR="00705A76" w:rsidRPr="00705A76" w14:paraId="6FC780C1" w14:textId="560B9BBA" w:rsidTr="00705A76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299E34A7" w14:textId="25BF7FFE" w:rsidR="00705A76" w:rsidRPr="00705A76" w:rsidRDefault="00705A76" w:rsidP="00AA16FA">
            <w:pPr>
              <w:rPr>
                <w:rFonts w:asciiTheme="majorHAnsi" w:hAnsiTheme="majorHAnsi"/>
                <w:color w:val="1F497D" w:themeColor="text2"/>
                <w:sz w:val="20"/>
              </w:rPr>
            </w:pPr>
            <w:r w:rsidRPr="00705A76">
              <w:rPr>
                <w:rFonts w:asciiTheme="majorHAnsi" w:hAnsiTheme="majorHAnsi"/>
                <w:color w:val="1F497D" w:themeColor="text2"/>
                <w:sz w:val="20"/>
              </w:rPr>
              <w:t>4</w:t>
            </w: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3556A51D" w14:textId="4B54BC3F" w:rsidR="00705A76" w:rsidRPr="00705A76" w:rsidRDefault="00705A76" w:rsidP="00AA16FA">
            <w:pPr>
              <w:rPr>
                <w:rFonts w:asciiTheme="majorHAnsi" w:hAnsiTheme="majorHAnsi"/>
                <w:color w:val="1F497D" w:themeColor="text2"/>
                <w:sz w:val="20"/>
              </w:rPr>
            </w:pPr>
            <w:r w:rsidRPr="00705A76"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Laxey Laser Lines Hanging Three Legs</w:t>
            </w:r>
          </w:p>
        </w:tc>
        <w:tc>
          <w:tcPr>
            <w:tcW w:w="18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bottom"/>
          </w:tcPr>
          <w:p w14:paraId="58091716" w14:textId="6CE4A6E8" w:rsidR="00705A76" w:rsidRPr="00705A76" w:rsidRDefault="00705A76" w:rsidP="001E63D2">
            <w:pPr>
              <w:pStyle w:val="Right-alignedtext"/>
              <w:rPr>
                <w:rFonts w:asciiTheme="majorHAnsi" w:hAnsiTheme="majorHAnsi"/>
                <w:color w:val="1F497D" w:themeColor="text2"/>
                <w:sz w:val="20"/>
                <w:szCs w:val="24"/>
              </w:rPr>
            </w:pPr>
            <w:r w:rsidRPr="00705A76"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4.2</w:t>
            </w:r>
            <w: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0</w:t>
            </w:r>
          </w:p>
        </w:tc>
        <w:tc>
          <w:tcPr>
            <w:tcW w:w="18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621CB8" w14:textId="57BF946E" w:rsidR="00705A76" w:rsidRPr="00705A76" w:rsidRDefault="00705A76" w:rsidP="001E63D2">
            <w:pPr>
              <w:pStyle w:val="Right-alignedtext"/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 w:rsidRPr="00705A76"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16.80</w:t>
            </w:r>
          </w:p>
        </w:tc>
      </w:tr>
      <w:tr w:rsidR="00705A76" w:rsidRPr="00705A76" w14:paraId="0BCFC21E" w14:textId="4CF472C5" w:rsidTr="00705A76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53A35D2E" w14:textId="1FC1814E" w:rsidR="00705A76" w:rsidRPr="00705A76" w:rsidRDefault="00705A76" w:rsidP="00AA16FA">
            <w:pPr>
              <w:rPr>
                <w:rFonts w:asciiTheme="majorHAnsi" w:hAnsiTheme="majorHAnsi"/>
                <w:color w:val="1F497D" w:themeColor="text2"/>
                <w:sz w:val="20"/>
              </w:rPr>
            </w:pPr>
            <w:r w:rsidRPr="00705A76">
              <w:rPr>
                <w:rFonts w:asciiTheme="majorHAnsi" w:hAnsiTheme="majorHAnsi"/>
                <w:color w:val="1F497D" w:themeColor="text2"/>
                <w:sz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3D3A8B4C" w14:textId="0CC697A1" w:rsidR="00705A76" w:rsidRPr="00705A76" w:rsidRDefault="00705A76" w:rsidP="00AA16FA">
            <w:pPr>
              <w:rPr>
                <w:rFonts w:asciiTheme="majorHAnsi" w:hAnsiTheme="majorHAnsi"/>
                <w:color w:val="1F497D" w:themeColor="text2"/>
                <w:sz w:val="20"/>
              </w:rPr>
            </w:pPr>
            <w:r w:rsidRPr="00705A76"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Laxey Laser Lines Celtic Pendant</w:t>
            </w:r>
          </w:p>
        </w:tc>
        <w:tc>
          <w:tcPr>
            <w:tcW w:w="18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bottom"/>
          </w:tcPr>
          <w:p w14:paraId="09FEB76F" w14:textId="1AE3F364" w:rsidR="00705A76" w:rsidRPr="00705A76" w:rsidRDefault="00705A76" w:rsidP="001E63D2">
            <w:pPr>
              <w:pStyle w:val="Right-alignedtext"/>
              <w:rPr>
                <w:rFonts w:asciiTheme="majorHAnsi" w:hAnsiTheme="majorHAnsi"/>
                <w:color w:val="1F497D" w:themeColor="text2"/>
                <w:sz w:val="20"/>
                <w:szCs w:val="24"/>
              </w:rPr>
            </w:pPr>
            <w:r w:rsidRPr="00705A76"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7.2</w:t>
            </w:r>
            <w:r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0</w:t>
            </w:r>
          </w:p>
        </w:tc>
        <w:tc>
          <w:tcPr>
            <w:tcW w:w="18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E3C4AF" w14:textId="6BAE330C" w:rsidR="00705A76" w:rsidRPr="00705A76" w:rsidRDefault="00705A76" w:rsidP="001E63D2">
            <w:pPr>
              <w:pStyle w:val="Right-alignedtext"/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</w:pPr>
            <w:r w:rsidRPr="00705A76">
              <w:rPr>
                <w:rFonts w:asciiTheme="majorHAnsi" w:hAnsiTheme="majorHAnsi" w:cs="Calibri"/>
                <w:color w:val="1F497D" w:themeColor="text2"/>
                <w:sz w:val="22"/>
                <w:szCs w:val="22"/>
              </w:rPr>
              <w:t>7.2</w:t>
            </w:r>
          </w:p>
        </w:tc>
      </w:tr>
      <w:tr w:rsidR="00705A76" w:rsidRPr="00705A76" w14:paraId="4A36DBCA" w14:textId="34FD549A" w:rsidTr="00B717F1">
        <w:trPr>
          <w:cantSplit/>
          <w:trHeight w:val="216"/>
        </w:trPr>
        <w:tc>
          <w:tcPr>
            <w:tcW w:w="8470" w:type="dxa"/>
            <w:gridSpan w:val="3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  <w:shd w:val="clear" w:color="auto" w:fill="auto"/>
            <w:vAlign w:val="center"/>
          </w:tcPr>
          <w:p w14:paraId="4A36DBC9" w14:textId="1D6AEE2C" w:rsidR="00705A76" w:rsidRPr="00705A76" w:rsidRDefault="00705A76" w:rsidP="00956652">
            <w:pPr>
              <w:pStyle w:val="Right-alignedtext"/>
              <w:rPr>
                <w:rFonts w:asciiTheme="majorHAnsi" w:hAnsiTheme="majorHAnsi"/>
                <w:color w:val="1F497D" w:themeColor="text2"/>
                <w:sz w:val="20"/>
              </w:rPr>
            </w:pPr>
            <w:r w:rsidRPr="00705A76">
              <w:rPr>
                <w:rFonts w:asciiTheme="majorHAnsi" w:hAnsiTheme="majorHAnsi"/>
                <w:color w:val="1F497D" w:themeColor="text2"/>
                <w:sz w:val="24"/>
              </w:rPr>
              <w:t>Total</w:t>
            </w:r>
          </w:p>
        </w:tc>
        <w:tc>
          <w:tcPr>
            <w:tcW w:w="1840" w:type="dxa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</w:tcPr>
          <w:p w14:paraId="75A3686A" w14:textId="3E9073E0" w:rsidR="00705A76" w:rsidRPr="00705A76" w:rsidRDefault="00705A76" w:rsidP="00956652">
            <w:pPr>
              <w:pStyle w:val="Right-alignedtext"/>
              <w:rPr>
                <w:rFonts w:asciiTheme="majorHAnsi" w:hAnsiTheme="majorHAnsi"/>
                <w:color w:val="1F497D" w:themeColor="text2"/>
                <w:sz w:val="20"/>
              </w:rPr>
            </w:pPr>
            <w:r>
              <w:rPr>
                <w:rFonts w:asciiTheme="majorHAnsi" w:hAnsiTheme="majorHAnsi"/>
                <w:color w:val="1F497D" w:themeColor="text2"/>
                <w:sz w:val="28"/>
              </w:rPr>
              <w:t>£</w:t>
            </w:r>
            <w:r w:rsidRPr="00705A76">
              <w:rPr>
                <w:rFonts w:asciiTheme="majorHAnsi" w:hAnsiTheme="majorHAnsi"/>
                <w:color w:val="1F497D" w:themeColor="text2"/>
                <w:sz w:val="28"/>
              </w:rPr>
              <w:t>27.60</w:t>
            </w:r>
          </w:p>
        </w:tc>
      </w:tr>
    </w:tbl>
    <w:p w14:paraId="4A36DBCC" w14:textId="6D9EF117" w:rsidR="0063560D" w:rsidRPr="00F23482" w:rsidRDefault="0063560D" w:rsidP="00956652">
      <w:pPr>
        <w:pStyle w:val="ContactInfo"/>
        <w:spacing w:before="480" w:after="48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>Please provide</w:t>
      </w:r>
      <w:r w:rsidR="00956652">
        <w:rPr>
          <w:b/>
          <w:color w:val="4F81BD" w:themeColor="accent1"/>
          <w:sz w:val="20"/>
        </w:rPr>
        <w:t xml:space="preserve"> an invoice for the above items.</w:t>
      </w:r>
    </w:p>
    <w:p w14:paraId="4A36DBCD" w14:textId="7EE61640" w:rsidR="00F23482" w:rsidRPr="00F23482" w:rsidRDefault="00F23482" w:rsidP="00956652">
      <w:pPr>
        <w:pStyle w:val="ContactInfo"/>
        <w:spacing w:before="480" w:after="48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against Government Order ref: </w:t>
      </w:r>
      <w:r w:rsidR="00705A76">
        <w:rPr>
          <w:b/>
          <w:color w:val="4F81BD" w:themeColor="accent1"/>
          <w:sz w:val="20"/>
        </w:rPr>
        <w:t>826832</w:t>
      </w:r>
    </w:p>
    <w:p w14:paraId="4A36DBCE" w14:textId="77777777" w:rsidR="00F23482" w:rsidRPr="00F23482" w:rsidRDefault="00F23482" w:rsidP="00956652">
      <w:pPr>
        <w:spacing w:before="480" w:after="48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14:paraId="4A36DBD2" w14:textId="77777777" w:rsidTr="00F23482">
        <w:trPr>
          <w:trHeight w:val="373"/>
        </w:trPr>
        <w:tc>
          <w:tcPr>
            <w:tcW w:w="3794" w:type="dxa"/>
          </w:tcPr>
          <w:p w14:paraId="4A36DBD0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14:paraId="4A36DBD1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4A36DBD5" w14:textId="77777777" w:rsidTr="00F23482">
        <w:trPr>
          <w:trHeight w:val="373"/>
        </w:trPr>
        <w:tc>
          <w:tcPr>
            <w:tcW w:w="3794" w:type="dxa"/>
          </w:tcPr>
          <w:p w14:paraId="4A36DBD3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14:paraId="4A36DBD4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4A36DBD8" w14:textId="77777777" w:rsidTr="00F23482">
        <w:trPr>
          <w:trHeight w:val="373"/>
        </w:trPr>
        <w:tc>
          <w:tcPr>
            <w:tcW w:w="3794" w:type="dxa"/>
          </w:tcPr>
          <w:p w14:paraId="4A36DBD6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14:paraId="4A36DBD7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14:paraId="4A36DBD9" w14:textId="77777777"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36DBDC" w14:textId="77777777" w:rsidR="00096D2D" w:rsidRDefault="00096D2D" w:rsidP="00C67F35">
      <w:r>
        <w:separator/>
      </w:r>
    </w:p>
  </w:endnote>
  <w:endnote w:type="continuationSeparator" w:id="0">
    <w:p w14:paraId="4A36DBDD" w14:textId="77777777" w:rsidR="00096D2D" w:rsidRDefault="00096D2D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36DBDA" w14:textId="77777777" w:rsidR="00096D2D" w:rsidRDefault="00096D2D" w:rsidP="00C67F35">
      <w:r>
        <w:separator/>
      </w:r>
    </w:p>
  </w:footnote>
  <w:footnote w:type="continuationSeparator" w:id="0">
    <w:p w14:paraId="4A36DBDB" w14:textId="77777777" w:rsidR="00096D2D" w:rsidRDefault="00096D2D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53AC"/>
    <w:rsid w:val="00077685"/>
    <w:rsid w:val="00096D2D"/>
    <w:rsid w:val="000E042A"/>
    <w:rsid w:val="000F6B47"/>
    <w:rsid w:val="000F7D4F"/>
    <w:rsid w:val="00140EA0"/>
    <w:rsid w:val="00167B6A"/>
    <w:rsid w:val="001730EB"/>
    <w:rsid w:val="00196928"/>
    <w:rsid w:val="001E4A8B"/>
    <w:rsid w:val="001E63D2"/>
    <w:rsid w:val="001E7EBF"/>
    <w:rsid w:val="001F0F9F"/>
    <w:rsid w:val="00202E66"/>
    <w:rsid w:val="002523E9"/>
    <w:rsid w:val="00261BE2"/>
    <w:rsid w:val="002F6035"/>
    <w:rsid w:val="00304275"/>
    <w:rsid w:val="00311C97"/>
    <w:rsid w:val="003272DA"/>
    <w:rsid w:val="0035067A"/>
    <w:rsid w:val="0035293A"/>
    <w:rsid w:val="003C7693"/>
    <w:rsid w:val="003E5FCD"/>
    <w:rsid w:val="003F4F29"/>
    <w:rsid w:val="00441785"/>
    <w:rsid w:val="00442CDA"/>
    <w:rsid w:val="0045588D"/>
    <w:rsid w:val="004F202D"/>
    <w:rsid w:val="005209B5"/>
    <w:rsid w:val="00521569"/>
    <w:rsid w:val="00585539"/>
    <w:rsid w:val="005865E7"/>
    <w:rsid w:val="0063560D"/>
    <w:rsid w:val="0064421B"/>
    <w:rsid w:val="00704C33"/>
    <w:rsid w:val="00705699"/>
    <w:rsid w:val="00705A76"/>
    <w:rsid w:val="0074787C"/>
    <w:rsid w:val="00755F57"/>
    <w:rsid w:val="007B38EB"/>
    <w:rsid w:val="007F242B"/>
    <w:rsid w:val="008171B1"/>
    <w:rsid w:val="00820427"/>
    <w:rsid w:val="0083202F"/>
    <w:rsid w:val="008C5A0E"/>
    <w:rsid w:val="008E45DF"/>
    <w:rsid w:val="00953D43"/>
    <w:rsid w:val="00954EF9"/>
    <w:rsid w:val="00956652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AF3B4B"/>
    <w:rsid w:val="00B629A1"/>
    <w:rsid w:val="00B9178F"/>
    <w:rsid w:val="00C50F0E"/>
    <w:rsid w:val="00C64884"/>
    <w:rsid w:val="00C650E6"/>
    <w:rsid w:val="00C67F35"/>
    <w:rsid w:val="00C810A3"/>
    <w:rsid w:val="00CA1C8D"/>
    <w:rsid w:val="00CA4BCD"/>
    <w:rsid w:val="00CC6BF2"/>
    <w:rsid w:val="00D719AB"/>
    <w:rsid w:val="00D824D4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4A36DB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14:paraId="6B44E177" w14:textId="77777777"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14:paraId="6B44E17D" w14:textId="77777777" w:rsidR="006817D0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44282D"/>
    <w:rsid w:val="006817D0"/>
    <w:rsid w:val="008565E8"/>
    <w:rsid w:val="00D2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44E177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6817D0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6817D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Laxey Laser Lines</Supplier>
    <Date_x0020_Stamp xmlns="af4025bd-eda9-4d6d-bcbe-7de91e238b29">2018-09-03T23:00:00+00:00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54B88030-406D-4F76-9894-81EDC8636413}"/>
</file>

<file path=customXml/itemProps2.xml><?xml version="1.0" encoding="utf-8"?>
<ds:datastoreItem xmlns:ds="http://schemas.openxmlformats.org/officeDocument/2006/customXml" ds:itemID="{2BD706E7-36DE-410D-B0B8-E9019A6A73DC}"/>
</file>

<file path=customXml/itemProps3.xml><?xml version="1.0" encoding="utf-8"?>
<ds:datastoreItem xmlns:ds="http://schemas.openxmlformats.org/officeDocument/2006/customXml" ds:itemID="{BD5C7663-4FEA-475B-B0DA-C30333962F2C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10</TotalTime>
  <Pages>1</Pages>
  <Words>120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/>
  <dc:creator>Ruth Eastham</dc:creator>
  <cp:lastModifiedBy>Ruth Donnelly</cp:lastModifiedBy>
  <cp:revision>4</cp:revision>
  <cp:lastPrinted>2018-09-04T16:13:00Z</cp:lastPrinted>
  <dcterms:created xsi:type="dcterms:W3CDTF">2018-09-04T16:05:00Z</dcterms:created>
  <dcterms:modified xsi:type="dcterms:W3CDTF">2018-10-08T16:13:00Z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5500</vt:r8>
  </property>
  <property fmtid="{D5CDD505-2E9C-101B-9397-08002B2CF9AE}" pid="5" name="_Source">
    <vt:lpwstr>
Snuggles
</vt:lpwstr>
  </property>
</Properties>
</file>